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48C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9A048C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9A048C" w:rsidRPr="00CA27FA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5" o:title=""/>
          </v:shape>
          <o:OLEObject Type="Embed" ProgID="Equation.DSMT4" ShapeID="_x0000_i1025" DrawAspect="Content" ObjectID="_1645531184" r:id="rId6"/>
        </w:object>
      </w:r>
      <w:r>
        <w:rPr>
          <w:sz w:val="26"/>
          <w:szCs w:val="26"/>
        </w:rPr>
        <w:t xml:space="preserve"> là: </w:t>
      </w:r>
      <w:r w:rsidRPr="00CA27FA">
        <w:rPr>
          <w:sz w:val="26"/>
          <w:szCs w:val="26"/>
        </w:rPr>
        <w:t xml:space="preserve"> </w:t>
      </w:r>
    </w:p>
    <w:p w:rsidR="009A048C" w:rsidRPr="00CA27FA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5531185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5531186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5531187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5531188" r:id="rId14"/>
        </w:object>
      </w:r>
    </w:p>
    <w:p w:rsidR="009A048C" w:rsidRPr="00CA27FA" w:rsidRDefault="009A048C" w:rsidP="00926A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360" w:dyaOrig="360">
          <v:shape id="_x0000_i1030" type="#_x0000_t75" style="width:117.75pt;height:18pt" o:ole="">
            <v:imagedata r:id="rId15" o:title=""/>
          </v:shape>
          <o:OLEObject Type="Embed" ProgID="Equation.DSMT4" ShapeID="_x0000_i1030" DrawAspect="Content" ObjectID="_1645531189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</w:p>
    <w:p w:rsidR="009A048C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5531190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5531191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5531192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5531193" r:id="rId24"/>
        </w:object>
      </w:r>
    </w:p>
    <w:p w:rsidR="009A048C" w:rsidRDefault="009A048C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060" w:dyaOrig="680">
          <v:shape id="_x0000_i1035" type="#_x0000_t75" style="width:102pt;height:33.75pt" o:ole="">
            <v:imagedata r:id="rId25" o:title=""/>
          </v:shape>
          <o:OLEObject Type="Embed" ProgID="Equation.DSMT4" ShapeID="_x0000_i1035" DrawAspect="Content" ObjectID="_1645531194" r:id="rId26"/>
        </w:object>
      </w:r>
      <w:r>
        <w:rPr>
          <w:color w:val="000000"/>
          <w:sz w:val="26"/>
          <w:szCs w:val="26"/>
          <w:lang w:val="es-ES"/>
        </w:rPr>
        <w:t>là :</w:t>
      </w:r>
    </w:p>
    <w:p w:rsidR="009A048C" w:rsidRDefault="009A048C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5531195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5531196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5531197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5531198" r:id="rId34"/>
        </w:object>
      </w:r>
    </w:p>
    <w:p w:rsidR="009A048C" w:rsidRPr="00CA27FA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40" type="#_x0000_t75" style="width:111pt;height:18.75pt" o:ole="">
            <v:imagedata r:id="rId35" o:title=""/>
          </v:shape>
          <o:OLEObject Type="Embed" ProgID="Equation.DSMT4" ShapeID="_x0000_i1040" DrawAspect="Content" ObjectID="_1645531199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5531200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5531201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5531202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5531203" r:id="rId43"/>
        </w:object>
      </w:r>
    </w:p>
    <w:p w:rsidR="009A048C" w:rsidRPr="00CA27FA" w:rsidRDefault="009A048C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79" w:dyaOrig="380">
          <v:shape id="_x0000_i1045" type="#_x0000_t75" style="width:104.25pt;height:18.75pt" o:ole="">
            <v:imagedata r:id="rId44" o:title=""/>
          </v:shape>
          <o:OLEObject Type="Embed" ProgID="Equation.DSMT4" ShapeID="_x0000_i1045" DrawAspect="Content" ObjectID="_1645531204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5531205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5531206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5531207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5531208" r:id="rId53"/>
        </w:object>
      </w:r>
    </w:p>
    <w:p w:rsidR="009A048C" w:rsidRPr="00CA27FA" w:rsidRDefault="009A048C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80">
          <v:shape id="_x0000_i1050" type="#_x0000_t75" style="width:110.25pt;height:18.75pt" o:ole="">
            <v:imagedata r:id="rId54" o:title=""/>
          </v:shape>
          <o:OLEObject Type="Embed" ProgID="Equation.DSMT4" ShapeID="_x0000_i1050" DrawAspect="Content" ObjectID="_1645531209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5531210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5531211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5531212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5531213" r:id="rId62"/>
        </w:object>
      </w:r>
    </w:p>
    <w:p w:rsidR="009A048C" w:rsidRPr="00CA27FA" w:rsidRDefault="009A048C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55" type="#_x0000_t75" style="width:111pt;height:18.75pt" o:ole="">
            <v:imagedata r:id="rId63" o:title=""/>
          </v:shape>
          <o:OLEObject Type="Embed" ProgID="Equation.DSMT4" ShapeID="_x0000_i1055" DrawAspect="Content" ObjectID="_1645531214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5531215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5531216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5531217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5531218" r:id="rId72"/>
        </w:object>
      </w:r>
    </w:p>
    <w:p w:rsidR="009A048C" w:rsidRPr="00CA27FA" w:rsidRDefault="009A048C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360">
          <v:shape id="_x0000_i1060" type="#_x0000_t75" style="width:108pt;height:18pt" o:ole="">
            <v:imagedata r:id="rId73" o:title=""/>
          </v:shape>
          <o:OLEObject Type="Embed" ProgID="Equation.DSMT4" ShapeID="_x0000_i1060" DrawAspect="Content" ObjectID="_1645531219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5531220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5531221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5531222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5531223" r:id="rId81"/>
        </w:object>
      </w:r>
    </w:p>
    <w:p w:rsidR="009A048C" w:rsidRPr="00CA27FA" w:rsidRDefault="009A048C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20" w:dyaOrig="380">
          <v:shape id="_x0000_i1065" type="#_x0000_t75" style="width:111pt;height:18.75pt" o:ole="">
            <v:imagedata r:id="rId82" o:title=""/>
          </v:shape>
          <o:OLEObject Type="Embed" ProgID="Equation.DSMT4" ShapeID="_x0000_i1065" DrawAspect="Content" ObjectID="_1645531224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5531225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5531226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5531227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5531228" r:id="rId91"/>
        </w:object>
      </w:r>
    </w:p>
    <w:p w:rsidR="009A048C" w:rsidRPr="00CA27FA" w:rsidRDefault="009A048C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80" w:dyaOrig="380">
          <v:shape id="_x0000_i1070" type="#_x0000_t75" style="width:119.25pt;height:18.75pt" o:ole="">
            <v:imagedata r:id="rId92" o:title=""/>
          </v:shape>
          <o:OLEObject Type="Embed" ProgID="Equation.DSMT4" ShapeID="_x0000_i1070" DrawAspect="Content" ObjectID="_1645531229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5531230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5531231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5531232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5531233" r:id="rId98"/>
        </w:object>
      </w:r>
    </w:p>
    <w:p w:rsidR="009A048C" w:rsidRPr="00CA27FA" w:rsidRDefault="009A048C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40" w:dyaOrig="360">
          <v:shape id="_x0000_i1075" type="#_x0000_t75" style="width:66pt;height:18pt" o:ole="">
            <v:imagedata r:id="rId99" o:title=""/>
          </v:shape>
          <o:OLEObject Type="Embed" ProgID="Equation.DSMT4" ShapeID="_x0000_i1075" DrawAspect="Content" ObjectID="_1645531234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5531235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5531236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5531237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5531238" r:id="rId108"/>
        </w:object>
      </w:r>
    </w:p>
    <w:p w:rsidR="009A048C" w:rsidRPr="00CA27FA" w:rsidRDefault="009A048C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080" w:dyaOrig="360">
          <v:shape id="_x0000_i1080" type="#_x0000_t75" style="width:54pt;height:18pt" o:ole="">
            <v:imagedata r:id="rId109" o:title=""/>
          </v:shape>
          <o:OLEObject Type="Embed" ProgID="Equation.DSMT4" ShapeID="_x0000_i1080" DrawAspect="Content" ObjectID="_1645531239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5531240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5531241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5531242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5531243" r:id="rId118"/>
        </w:object>
      </w:r>
    </w:p>
    <w:p w:rsidR="009A048C" w:rsidRPr="00CA27FA" w:rsidRDefault="009A048C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520" w:dyaOrig="360">
          <v:shape id="_x0000_i1085" type="#_x0000_t75" style="width:74.25pt;height:18pt" o:ole="">
            <v:imagedata r:id="rId119" o:title=""/>
          </v:shape>
          <o:OLEObject Type="Embed" ProgID="Equation.DSMT4" ShapeID="_x0000_i1085" DrawAspect="Content" ObjectID="_1645531244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5531245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5531246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5531247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5531248" r:id="rId128"/>
        </w:object>
      </w:r>
    </w:p>
    <w:p w:rsidR="009A048C" w:rsidRPr="00CA27FA" w:rsidRDefault="009A048C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480" w:dyaOrig="700">
          <v:shape id="_x0000_i1090" type="#_x0000_t75" style="width:73.5pt;height:34.5pt" o:ole="">
            <v:imagedata r:id="rId129" o:title=""/>
          </v:shape>
          <o:OLEObject Type="Embed" ProgID="Equation.DSMT4" ShapeID="_x0000_i1090" DrawAspect="Content" ObjectID="_1645531249" r:id="rId130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5531250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5531251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5531252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5531253" r:id="rId134"/>
        </w:object>
      </w:r>
    </w:p>
    <w:p w:rsidR="009A048C" w:rsidRPr="00CA27FA" w:rsidRDefault="009A048C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40" w:dyaOrig="400">
          <v:shape id="_x0000_i1095" type="#_x0000_t75" style="width:77.25pt;height:19.5pt" o:ole="">
            <v:imagedata r:id="rId135" o:title=""/>
          </v:shape>
          <o:OLEObject Type="Embed" ProgID="Equation.DSMT4" ShapeID="_x0000_i1095" DrawAspect="Content" ObjectID="_1645531254" r:id="rId136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5531255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5531256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5531257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5531258" r:id="rId144"/>
        </w:object>
      </w:r>
    </w:p>
    <w:p w:rsidR="009A048C" w:rsidRPr="00CA27FA" w:rsidRDefault="009A048C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0" type="#_x0000_t75" style="width:68.25pt;height:19.5pt" o:ole="">
            <v:imagedata r:id="rId145" o:title=""/>
          </v:shape>
          <o:OLEObject Type="Embed" ProgID="Equation.DSMT4" ShapeID="_x0000_i1100" DrawAspect="Content" ObjectID="_1645531259" r:id="rId146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5531260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5531261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5531262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5531263" r:id="rId154"/>
        </w:object>
      </w:r>
    </w:p>
    <w:p w:rsidR="009A048C" w:rsidRPr="00CA27FA" w:rsidRDefault="009A048C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5" type="#_x0000_t75" style="width:68.25pt;height:19.5pt" o:ole="">
            <v:imagedata r:id="rId155" o:title=""/>
          </v:shape>
          <o:OLEObject Type="Embed" ProgID="Equation.DSMT4" ShapeID="_x0000_i1105" DrawAspect="Content" ObjectID="_1645531264" r:id="rId156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5531265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5531266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5531267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5531268" r:id="rId163"/>
        </w:object>
      </w:r>
    </w:p>
    <w:p w:rsidR="009A048C" w:rsidRPr="00CA27FA" w:rsidRDefault="009A048C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0" type="#_x0000_t75" style="width:69pt;height:19.5pt" o:ole="">
            <v:imagedata r:id="rId164" o:title=""/>
          </v:shape>
          <o:OLEObject Type="Embed" ProgID="Equation.DSMT4" ShapeID="_x0000_i1110" DrawAspect="Content" ObjectID="_1645531269" r:id="rId165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5531270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5531271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5531272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5531273" r:id="rId173"/>
        </w:object>
      </w:r>
    </w:p>
    <w:p w:rsidR="009A048C" w:rsidRPr="00CA27FA" w:rsidRDefault="009A048C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5531274" r:id="rId175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5531275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5531276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5531277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5531278" r:id="rId183"/>
        </w:object>
      </w:r>
    </w:p>
    <w:p w:rsidR="009A048C" w:rsidRPr="00CA27FA" w:rsidRDefault="009A048C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5531279" r:id="rId185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5531280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5531281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5531282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5531283" r:id="rId192"/>
        </w:object>
      </w:r>
    </w:p>
    <w:p w:rsidR="009A048C" w:rsidRPr="00CA27FA" w:rsidRDefault="009A048C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5531284" r:id="rId194"/>
        </w:object>
      </w:r>
      <w:r w:rsidRPr="00CA27FA">
        <w:rPr>
          <w:sz w:val="26"/>
          <w:szCs w:val="26"/>
        </w:rPr>
        <w:t xml:space="preserve"> là : </w:t>
      </w:r>
    </w:p>
    <w:p w:rsidR="009A048C" w:rsidRPr="00CA27FA" w:rsidRDefault="009A048C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5531285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5531286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5531287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5531288" r:id="rId202"/>
        </w:object>
      </w:r>
    </w:p>
    <w:p w:rsidR="009A048C" w:rsidRPr="00CA27FA" w:rsidRDefault="009A048C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59" w:dyaOrig="360">
          <v:shape id="_x0000_i1130" type="#_x0000_t75" style="width:68.25pt;height:18pt" o:ole="">
            <v:imagedata r:id="rId203" o:title=""/>
          </v:shape>
          <o:OLEObject Type="Embed" ProgID="Equation.DSMT4" ShapeID="_x0000_i1130" DrawAspect="Content" ObjectID="_1645531289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5531290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5531291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5531292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5531293" r:id="rId212"/>
        </w:object>
      </w:r>
    </w:p>
    <w:p w:rsidR="009A048C" w:rsidRPr="00CA27FA" w:rsidRDefault="009A048C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5531294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A048C" w:rsidRPr="00CA27FA" w:rsidRDefault="009A048C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5531295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5531296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5531297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5531298" r:id="rId221"/>
        </w:object>
      </w:r>
    </w:p>
    <w:p w:rsidR="009A048C" w:rsidRPr="00CA27FA" w:rsidRDefault="009A048C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140" type="#_x0000_t75" style="width:80.25pt;height:18pt" o:ole="">
            <v:imagedata r:id="rId222" o:title=""/>
          </v:shape>
          <o:OLEObject Type="Embed" ProgID="Equation.DSMT4" ShapeID="_x0000_i1140" DrawAspect="Content" ObjectID="_1645531299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A048C" w:rsidRPr="00CA27FA" w:rsidRDefault="009A048C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5531300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5531301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5531302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5531303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961BF0" w:rsidRDefault="009A048C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45" type="#_x0000_t75" style="width:1in;height:19.5pt" o:ole="">
            <v:imagedata r:id="rId231" o:title=""/>
          </v:shape>
          <o:OLEObject Type="Embed" ProgID="Equation.DSMT4" ShapeID="_x0000_i1145" DrawAspect="Content" ObjectID="_1645531304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A048C" w:rsidRPr="00961BF0" w:rsidRDefault="009A048C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5531305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5531306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5531307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5531308" r:id="rId240"/>
        </w:object>
      </w:r>
    </w:p>
    <w:p w:rsidR="009A048C" w:rsidRPr="00961BF0" w:rsidRDefault="009A048C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5531309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A048C" w:rsidRPr="00961BF0" w:rsidRDefault="009A048C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5531310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5531311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5531312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5531313" r:id="rId249"/>
        </w:object>
      </w:r>
    </w:p>
    <w:p w:rsidR="009A048C" w:rsidRPr="00961BF0" w:rsidRDefault="009A048C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5531314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A048C" w:rsidRPr="00961BF0" w:rsidRDefault="009A048C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5531315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5531316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5531317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5531318" r:id="rId259"/>
        </w:object>
      </w:r>
    </w:p>
    <w:p w:rsidR="009A048C" w:rsidRPr="00961BF0" w:rsidRDefault="009A048C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5531319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A048C" w:rsidRPr="00961BF0" w:rsidRDefault="009A048C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5531320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5531321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5531322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5531323" r:id="rId268"/>
        </w:object>
      </w:r>
    </w:p>
    <w:p w:rsidR="009A048C" w:rsidRPr="00961BF0" w:rsidRDefault="009A048C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80.25pt;height:18pt" o:ole="">
            <v:imagedata r:id="rId269" o:title=""/>
          </v:shape>
          <o:OLEObject Type="Embed" ProgID="Equation.DSMT4" ShapeID="_x0000_i1165" DrawAspect="Content" ObjectID="_1645531324" r:id="rId270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A048C" w:rsidRPr="00961BF0" w:rsidRDefault="009A048C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5531325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5531326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5531327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5531328" r:id="rId278"/>
        </w:object>
      </w:r>
    </w:p>
    <w:p w:rsidR="009A048C" w:rsidRPr="00961BF0" w:rsidRDefault="009A048C" w:rsidP="002B589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5531329" r:id="rId280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A048C" w:rsidRPr="00961BF0" w:rsidRDefault="009A048C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5531330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5531331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5531332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5531333" r:id="rId287"/>
        </w:object>
      </w:r>
    </w:p>
    <w:p w:rsidR="009A048C" w:rsidRPr="00961BF0" w:rsidRDefault="009A048C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400">
          <v:shape id="_x0000_i1175" type="#_x0000_t75" style="width:108pt;height:19.5pt" o:ole="">
            <v:imagedata r:id="rId288" o:title=""/>
          </v:shape>
          <o:OLEObject Type="Embed" ProgID="Equation.DSMT4" ShapeID="_x0000_i1175" DrawAspect="Content" ObjectID="_1645531334" r:id="rId289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A048C" w:rsidRPr="00961BF0" w:rsidRDefault="009A048C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5531335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5531336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5531337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5531338" r:id="rId295"/>
        </w:object>
      </w:r>
    </w:p>
    <w:p w:rsidR="009A048C" w:rsidRPr="00961BF0" w:rsidRDefault="009A048C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20" w:dyaOrig="400">
          <v:shape id="_x0000_i1180" type="#_x0000_t75" style="width:111pt;height:19.5pt" o:ole="">
            <v:imagedata r:id="rId296" o:title=""/>
          </v:shape>
          <o:OLEObject Type="Embed" ProgID="Equation.DSMT4" ShapeID="_x0000_i1180" DrawAspect="Content" ObjectID="_1645531339" r:id="rId297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A048C" w:rsidRPr="00961BF0" w:rsidRDefault="009A048C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5531340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5531341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5531342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5531343" r:id="rId303"/>
        </w:object>
      </w:r>
    </w:p>
    <w:p w:rsidR="009A048C" w:rsidRPr="0017596A" w:rsidRDefault="009A048C" w:rsidP="006F3131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5531344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A048C" w:rsidRPr="00CA27FA" w:rsidRDefault="009A048C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5531345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5531346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5531347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5531348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17596A" w:rsidRDefault="009A048C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5531349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</w:p>
    <w:p w:rsidR="009A048C" w:rsidRPr="00CA27FA" w:rsidRDefault="009A048C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5531350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5531351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5531352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5531353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961BF0" w:rsidRDefault="009A048C" w:rsidP="00956B6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5531354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</w:p>
    <w:p w:rsidR="009A048C" w:rsidRPr="00961BF0" w:rsidRDefault="009A048C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5531355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5531356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5531357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5531358" r:id="rId332"/>
        </w:object>
      </w:r>
    </w:p>
    <w:p w:rsidR="009A048C" w:rsidRPr="00CA27FA" w:rsidRDefault="009A048C" w:rsidP="00956B6D">
      <w:pPr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5531359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A048C" w:rsidRPr="00CA27FA" w:rsidRDefault="009A048C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5531360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5531361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5531362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3.5pt;height:15.75pt" o:ole="">
            <v:imagedata r:id="rId341" o:title=""/>
          </v:shape>
          <o:OLEObject Type="Embed" ProgID="Equation.DSMT4" ShapeID="_x0000_i1204" DrawAspect="Content" ObjectID="_1645531363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A048C" w:rsidRPr="0017596A" w:rsidRDefault="009A048C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80.25pt;height:15.75pt" o:ole="">
            <v:imagedata r:id="rId343" o:title=""/>
          </v:shape>
          <o:OLEObject Type="Embed" ProgID="Equation.DSMT4" ShapeID="_x0000_i1205" DrawAspect="Content" ObjectID="_1645531364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A048C" w:rsidRPr="00CA27FA" w:rsidRDefault="009A048C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5531365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5531366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5531367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5531368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CA27FA" w:rsidRDefault="009A048C" w:rsidP="00F5663E">
      <w:pPr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5531369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A048C" w:rsidRPr="00CA27FA" w:rsidRDefault="009A048C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5531370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5531371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5531372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5531373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A048C" w:rsidRPr="0017596A" w:rsidRDefault="009A048C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5531374" r:id="rId364"/>
        </w:object>
      </w:r>
      <w:r>
        <w:rPr>
          <w:color w:val="000000"/>
          <w:sz w:val="26"/>
          <w:szCs w:val="26"/>
          <w:lang w:val="es-ES"/>
        </w:rPr>
        <w:t xml:space="preserve">vô nghiệm khi : </w:t>
      </w:r>
    </w:p>
    <w:p w:rsidR="009A048C" w:rsidRPr="00CA27FA" w:rsidRDefault="009A048C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5531375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5531376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5531377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5531378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17596A" w:rsidRDefault="009A048C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5531379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A048C" w:rsidRPr="00CA27FA" w:rsidRDefault="009A048C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5531380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5531381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5531382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5531383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A048C" w:rsidRPr="00961BF0" w:rsidRDefault="009A048C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5531384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</w:p>
    <w:p w:rsidR="009A048C" w:rsidRPr="00961BF0" w:rsidRDefault="009A048C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5531385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5531386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5531387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5531388" r:id="rId388"/>
        </w:object>
      </w:r>
    </w:p>
    <w:p w:rsidR="009A048C" w:rsidRPr="00961BF0" w:rsidRDefault="009A048C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5531389" r:id="rId390"/>
        </w:object>
      </w:r>
      <w:r w:rsidRPr="00961BF0">
        <w:rPr>
          <w:sz w:val="26"/>
          <w:szCs w:val="26"/>
          <w:lang w:val="es-ES"/>
        </w:rPr>
        <w:t xml:space="preserve">có : </w:t>
      </w:r>
    </w:p>
    <w:p w:rsidR="009A048C" w:rsidRPr="00961BF0" w:rsidRDefault="009A048C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5531390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5531391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5531392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5531393" r:id="rId398"/>
        </w:object>
      </w:r>
    </w:p>
    <w:p w:rsidR="009A048C" w:rsidRPr="00961BF0" w:rsidRDefault="009A048C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9A048C" w:rsidRPr="00961BF0" w:rsidRDefault="009A048C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5531394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5531395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5531396" r:id="rId40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5531397" r:id="rId406"/>
        </w:object>
      </w:r>
    </w:p>
    <w:p w:rsidR="009A048C" w:rsidRPr="00961BF0" w:rsidRDefault="009A048C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73.5pt;height:15.75pt" o:ole="">
            <v:imagedata r:id="rId407" o:title=""/>
          </v:shape>
          <o:OLEObject Type="Embed" ProgID="Equation.DSMT4" ShapeID="_x0000_i1239" DrawAspect="Content" ObjectID="_1645531398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</w:p>
    <w:p w:rsidR="009A048C" w:rsidRPr="00961BF0" w:rsidRDefault="009A048C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5531399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5531400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5531401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5531402" r:id="rId416"/>
        </w:object>
      </w:r>
      <w:r>
        <w:rPr>
          <w:sz w:val="26"/>
          <w:szCs w:val="26"/>
          <w:lang w:val="es-ES"/>
        </w:rPr>
        <w:t xml:space="preserve"> </w:t>
      </w:r>
    </w:p>
    <w:p w:rsidR="009A048C" w:rsidRPr="00961BF0" w:rsidRDefault="009A048C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5531403" r:id="rId418"/>
        </w:object>
      </w:r>
      <w:r w:rsidRPr="00961BF0">
        <w:rPr>
          <w:sz w:val="26"/>
          <w:szCs w:val="26"/>
          <w:lang w:val="es-ES"/>
        </w:rPr>
        <w:t xml:space="preserve">có nghiệm duy nhất khi : </w:t>
      </w:r>
    </w:p>
    <w:p w:rsidR="009A048C" w:rsidRPr="00961BF0" w:rsidRDefault="009A048C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5531404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5531405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5531406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5531407" r:id="rId426"/>
        </w:object>
      </w:r>
    </w:p>
    <w:p w:rsidR="009A048C" w:rsidRPr="00961BF0" w:rsidRDefault="009A048C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5531408" r:id="rId428"/>
        </w:object>
      </w:r>
      <w:r w:rsidRPr="00961BF0">
        <w:rPr>
          <w:sz w:val="26"/>
          <w:szCs w:val="26"/>
          <w:lang w:val="es-ES"/>
        </w:rPr>
        <w:t xml:space="preserve">có: </w:t>
      </w:r>
    </w:p>
    <w:p w:rsidR="009A048C" w:rsidRPr="00961BF0" w:rsidRDefault="009A048C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9A048C" w:rsidRPr="00961BF0" w:rsidRDefault="009A048C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9A048C" w:rsidRPr="00961BF0" w:rsidRDefault="009A048C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5531409" r:id="rId430"/>
        </w:object>
      </w:r>
      <w:r w:rsidRPr="00961BF0">
        <w:rPr>
          <w:sz w:val="26"/>
          <w:szCs w:val="26"/>
          <w:lang w:val="es-ES"/>
        </w:rPr>
        <w:t xml:space="preserve">có: </w:t>
      </w:r>
    </w:p>
    <w:p w:rsidR="009A048C" w:rsidRPr="00961BF0" w:rsidRDefault="009A048C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9A048C" w:rsidRPr="00961BF0" w:rsidRDefault="009A048C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9A048C" w:rsidRPr="00961BF0" w:rsidRDefault="009A048C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48 : Tập xác định của phương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260" w:dyaOrig="680">
          <v:shape id="_x0000_i1251" type="#_x0000_t75" style="width:113.25pt;height:33.75pt" o:ole="">
            <v:imagedata r:id="rId431" o:title=""/>
          </v:shape>
          <o:OLEObject Type="Embed" ProgID="Equation.DSMT4" ShapeID="_x0000_i1251" DrawAspect="Content" ObjectID="_1645531410" r:id="rId432"/>
        </w:object>
      </w:r>
      <w:r>
        <w:rPr>
          <w:color w:val="000000"/>
          <w:sz w:val="26"/>
          <w:szCs w:val="26"/>
          <w:lang w:val="es-ES"/>
        </w:rPr>
        <w:t>là :</w:t>
      </w:r>
    </w:p>
    <w:p w:rsidR="009A048C" w:rsidRPr="00961BF0" w:rsidRDefault="009A048C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ab/>
        <w:t xml:space="preserve">         A. </w:t>
      </w:r>
      <w:r w:rsidRPr="000E3D05">
        <w:rPr>
          <w:position w:val="-14"/>
          <w:sz w:val="26"/>
          <w:szCs w:val="26"/>
          <w:lang w:val="es-ES"/>
        </w:rPr>
        <w:object w:dxaOrig="740" w:dyaOrig="400">
          <v:shape id="_x0000_i1252" type="#_x0000_t75" style="width:36.75pt;height:20.25pt" o:ole="">
            <v:imagedata r:id="rId27" o:title=""/>
          </v:shape>
          <o:OLEObject Type="Embed" ProgID="Equation.DSMT4" ShapeID="_x0000_i1252" DrawAspect="Content" ObjectID="_1645531411" r:id="rId433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760" w:dyaOrig="400">
          <v:shape id="_x0000_i1253" type="#_x0000_t75" style="width:37.5pt;height:20.25pt" o:ole="">
            <v:imagedata r:id="rId434" o:title=""/>
          </v:shape>
          <o:OLEObject Type="Embed" ProgID="Equation.DSMT4" ShapeID="_x0000_i1253" DrawAspect="Content" ObjectID="_1645531412" r:id="rId435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254" type="#_x0000_t75" style="width:18.75pt;height:19.5pt" o:ole="">
            <v:imagedata r:id="rId31" o:title=""/>
          </v:shape>
          <o:OLEObject Type="Embed" ProgID="Equation.DSMT4" ShapeID="_x0000_i1254" DrawAspect="Content" ObjectID="_1645531413" r:id="rId436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55" type="#_x0000_t75" style="width:12.75pt;height:14.25pt" o:ole="">
            <v:imagedata r:id="rId33" o:title=""/>
          </v:shape>
          <o:OLEObject Type="Embed" ProgID="Equation.DSMT4" ShapeID="_x0000_i1255" DrawAspect="Content" ObjectID="_1645531414" r:id="rId437"/>
        </w:object>
      </w:r>
    </w:p>
    <w:p w:rsidR="009A048C" w:rsidRDefault="009A048C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1359" w:dyaOrig="620">
          <v:shape id="_x0000_i1256" type="#_x0000_t75" style="width:68.25pt;height:30.75pt" o:ole="">
            <v:imagedata r:id="rId438" o:title=""/>
          </v:shape>
          <o:OLEObject Type="Embed" ProgID="Equation.DSMT4" ShapeID="_x0000_i1256" DrawAspect="Content" ObjectID="_1645531415" r:id="rId439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>xác định khi:</w:t>
      </w:r>
    </w:p>
    <w:p w:rsidR="009A048C" w:rsidRPr="00961BF0" w:rsidRDefault="009A048C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7" type="#_x0000_t75" style="width:25.5pt;height:14.25pt" o:ole="">
            <v:imagedata r:id="rId440" o:title=""/>
          </v:shape>
          <o:OLEObject Type="Embed" ProgID="Equation.DSMT4" ShapeID="_x0000_i1257" DrawAspect="Content" ObjectID="_1645531416" r:id="rId441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8" type="#_x0000_t75" style="width:33.75pt;height:14.25pt" o:ole="">
            <v:imagedata r:id="rId442" o:title=""/>
          </v:shape>
          <o:OLEObject Type="Embed" ProgID="Equation.DSMT4" ShapeID="_x0000_i1258" DrawAspect="Content" ObjectID="_1645531417" r:id="rId443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9" type="#_x0000_t75" style="width:33.75pt;height:13.5pt" o:ole="">
            <v:imagedata r:id="rId444" o:title=""/>
          </v:shape>
          <o:OLEObject Type="Embed" ProgID="Equation.DSMT4" ShapeID="_x0000_i1259" DrawAspect="Content" ObjectID="_1645531418" r:id="rId445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60" type="#_x0000_t75" style="width:30.75pt;height:14.25pt" o:ole="">
            <v:imagedata r:id="rId446" o:title=""/>
          </v:shape>
          <o:OLEObject Type="Embed" ProgID="Equation.DSMT4" ShapeID="_x0000_i1260" DrawAspect="Content" ObjectID="_1645531419" r:id="rId447"/>
        </w:object>
      </w:r>
      <w:r>
        <w:rPr>
          <w:sz w:val="26"/>
          <w:szCs w:val="26"/>
          <w:lang w:val="es-ES"/>
        </w:rPr>
        <w:t xml:space="preserve"> </w:t>
      </w:r>
    </w:p>
    <w:p w:rsidR="009A048C" w:rsidRPr="00961BF0" w:rsidRDefault="009A048C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bookmarkStart w:id="0" w:name="_GoBack"/>
      <w:bookmarkEnd w:id="0"/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</w:p>
    <w:p w:rsidR="009A048C" w:rsidRPr="00961BF0" w:rsidRDefault="009A048C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9A048C" w:rsidRPr="00961BF0" w:rsidRDefault="009A048C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9A048C" w:rsidRPr="00961BF0" w:rsidRDefault="009A048C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A048C" w:rsidRPr="00961BF0" w:rsidRDefault="009A048C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9A048C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E3D05"/>
    <w:rsid w:val="0017596A"/>
    <w:rsid w:val="00232825"/>
    <w:rsid w:val="002B589F"/>
    <w:rsid w:val="003220FD"/>
    <w:rsid w:val="003F5343"/>
    <w:rsid w:val="003F5EF5"/>
    <w:rsid w:val="00431B95"/>
    <w:rsid w:val="004A1CB4"/>
    <w:rsid w:val="006227C2"/>
    <w:rsid w:val="006C07B5"/>
    <w:rsid w:val="006E6377"/>
    <w:rsid w:val="006E7FB6"/>
    <w:rsid w:val="006F3131"/>
    <w:rsid w:val="006F7CF2"/>
    <w:rsid w:val="00712CD9"/>
    <w:rsid w:val="00874C86"/>
    <w:rsid w:val="008B7257"/>
    <w:rsid w:val="00926AF1"/>
    <w:rsid w:val="00955411"/>
    <w:rsid w:val="00956B6D"/>
    <w:rsid w:val="00961BF0"/>
    <w:rsid w:val="009A048C"/>
    <w:rsid w:val="009A2969"/>
    <w:rsid w:val="00A46625"/>
    <w:rsid w:val="00A55179"/>
    <w:rsid w:val="00B558E2"/>
    <w:rsid w:val="00B7392A"/>
    <w:rsid w:val="00CA27FA"/>
    <w:rsid w:val="00CE54E4"/>
    <w:rsid w:val="00D6288C"/>
    <w:rsid w:val="00DA5738"/>
    <w:rsid w:val="00E12298"/>
    <w:rsid w:val="00E600B1"/>
    <w:rsid w:val="00F05578"/>
    <w:rsid w:val="00F31ED9"/>
    <w:rsid w:val="00F5663E"/>
    <w:rsid w:val="00F92905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oleObject" Target="embeddings/oleObject228.bin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image" Target="media/image206.wmf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image" Target="media/image145.wmf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445" Type="http://schemas.openxmlformats.org/officeDocument/2006/relationships/oleObject" Target="embeddings/oleObject235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oleObject" Target="embeddings/oleObject229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446" Type="http://schemas.openxmlformats.org/officeDocument/2006/relationships/image" Target="media/image207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30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447" Type="http://schemas.openxmlformats.org/officeDocument/2006/relationships/oleObject" Target="embeddings/oleObject236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oleObject" Target="embeddings/oleObject23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448" Type="http://schemas.openxmlformats.org/officeDocument/2006/relationships/fontTable" Target="fontTable.xml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image" Target="media/image203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449" Type="http://schemas.openxmlformats.org/officeDocument/2006/relationships/theme" Target="theme/theme1.xml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oleObject" Target="embeddings/oleObject232.bin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image" Target="media/image204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3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image" Target="media/image205.wmf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oleObject" Target="embeddings/oleObject234.bin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image" Target="media/image202.wmf"/><Relationship Id="rId33" Type="http://schemas.openxmlformats.org/officeDocument/2006/relationships/image" Target="media/image15.wmf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36" Type="http://schemas.openxmlformats.org/officeDocument/2006/relationships/oleObject" Target="embeddings/oleObject17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366</TotalTime>
  <Pages>5</Pages>
  <Words>1669</Words>
  <Characters>9516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6</cp:revision>
  <dcterms:created xsi:type="dcterms:W3CDTF">2020-03-12T02:02:00Z</dcterms:created>
  <dcterms:modified xsi:type="dcterms:W3CDTF">2020-03-12T08:09:00Z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